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52" w:rsidRDefault="00992852" w:rsidP="00BF0F08">
      <w:pPr>
        <w:ind w:left="-567" w:right="-337"/>
        <w:jc w:val="center"/>
        <w:rPr>
          <w:rFonts w:ascii="Octin Spraypaint Free" w:hAnsi="Octin Spraypaint Free"/>
          <w:b/>
          <w:sz w:val="84"/>
          <w:szCs w:val="84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584.1pt;margin-top:54.8pt;width:141.3pt;height:153.6pt;z-index:-251655168;visibility:visible">
            <v:imagedata r:id="rId5" o:title=""/>
          </v:shape>
        </w:pict>
      </w:r>
      <w:r>
        <w:rPr>
          <w:rFonts w:ascii="Octin Spraypaint Free" w:hAnsi="Octin Spraypaint Free"/>
          <w:b/>
          <w:noProof/>
          <w:sz w:val="84"/>
          <w:szCs w:val="84"/>
          <w:lang w:eastAsia="cs-CZ"/>
        </w:rPr>
        <w:t>Všeobecný</w:t>
      </w:r>
      <w:r w:rsidRPr="00BF0F08">
        <w:rPr>
          <w:rFonts w:ascii="Octin Spraypaint Free" w:hAnsi="Octin Spraypaint Free"/>
          <w:b/>
          <w:sz w:val="84"/>
          <w:szCs w:val="84"/>
        </w:rPr>
        <w:t xml:space="preserve"> příměstský tábor </w:t>
      </w:r>
    </w:p>
    <w:p w:rsidR="00992852" w:rsidRPr="0045096F" w:rsidRDefault="00992852" w:rsidP="0045096F">
      <w:pPr>
        <w:pStyle w:val="NoSpacing"/>
        <w:rPr>
          <w:b/>
          <w:color w:val="FFFFFF"/>
          <w:szCs w:val="52"/>
        </w:rPr>
      </w:pPr>
      <w:r w:rsidRPr="0045096F">
        <w:rPr>
          <w:b/>
          <w:color w:val="FFFFFF"/>
          <w:szCs w:val="52"/>
        </w:rPr>
        <w:t>.</w:t>
      </w:r>
    </w:p>
    <w:p w:rsidR="00992852" w:rsidRPr="00867CB3" w:rsidRDefault="00992852" w:rsidP="00591718">
      <w:pPr>
        <w:pStyle w:val="NoSpacing"/>
        <w:ind w:left="2832" w:firstLine="708"/>
        <w:rPr>
          <w:b/>
          <w:color w:val="FF0000"/>
          <w:sz w:val="40"/>
          <w:szCs w:val="40"/>
        </w:rPr>
      </w:pPr>
      <w:r w:rsidRPr="00867CB3">
        <w:rPr>
          <w:b/>
          <w:color w:val="FF0000"/>
          <w:sz w:val="52"/>
          <w:szCs w:val="52"/>
        </w:rPr>
        <w:t>Termín</w:t>
      </w:r>
      <w:r>
        <w:rPr>
          <w:b/>
          <w:color w:val="FF0000"/>
          <w:sz w:val="52"/>
          <w:szCs w:val="52"/>
        </w:rPr>
        <w:t>: 8</w:t>
      </w:r>
      <w:r w:rsidRPr="00867CB3">
        <w:rPr>
          <w:b/>
          <w:color w:val="FF0000"/>
          <w:sz w:val="52"/>
          <w:szCs w:val="52"/>
        </w:rPr>
        <w:t>. 8. –</w:t>
      </w:r>
      <w:r>
        <w:rPr>
          <w:b/>
          <w:color w:val="FF0000"/>
          <w:sz w:val="52"/>
          <w:szCs w:val="52"/>
        </w:rPr>
        <w:t xml:space="preserve"> 12</w:t>
      </w:r>
      <w:r w:rsidRPr="00867CB3">
        <w:rPr>
          <w:b/>
          <w:color w:val="FF0000"/>
          <w:sz w:val="52"/>
          <w:szCs w:val="52"/>
        </w:rPr>
        <w:t xml:space="preserve">. </w:t>
      </w:r>
      <w:r>
        <w:rPr>
          <w:b/>
          <w:color w:val="FF0000"/>
          <w:sz w:val="52"/>
          <w:szCs w:val="52"/>
        </w:rPr>
        <w:t>8. 2016</w:t>
      </w:r>
    </w:p>
    <w:p w:rsidR="00992852" w:rsidRDefault="00992852" w:rsidP="002E74AC">
      <w:pPr>
        <w:pStyle w:val="NoSpacing"/>
        <w:ind w:left="708" w:firstLine="708"/>
        <w:rPr>
          <w:b/>
          <w:sz w:val="52"/>
          <w:szCs w:val="52"/>
        </w:rPr>
      </w:pPr>
    </w:p>
    <w:p w:rsidR="00992852" w:rsidRDefault="00992852" w:rsidP="00591718">
      <w:pPr>
        <w:pStyle w:val="NoSpacing"/>
        <w:rPr>
          <w:b/>
          <w:color w:val="FF0000"/>
          <w:sz w:val="52"/>
        </w:rPr>
      </w:pPr>
      <w:r>
        <w:rPr>
          <w:b/>
          <w:color w:val="FF0000"/>
          <w:sz w:val="52"/>
        </w:rPr>
        <w:t>Cena tábora: 1 4</w:t>
      </w:r>
      <w:r w:rsidRPr="00473782">
        <w:rPr>
          <w:b/>
          <w:color w:val="FF0000"/>
          <w:sz w:val="52"/>
        </w:rPr>
        <w:t>00 Kč</w:t>
      </w:r>
    </w:p>
    <w:p w:rsidR="00992852" w:rsidRPr="00E42DA6" w:rsidRDefault="00992852" w:rsidP="00E42DA6">
      <w:pPr>
        <w:pStyle w:val="BodyText"/>
        <w:tabs>
          <w:tab w:val="left" w:pos="0"/>
        </w:tabs>
        <w:ind w:left="-284" w:right="-91"/>
        <w:rPr>
          <w:rFonts w:ascii="Calibri" w:hAnsi="Calibri"/>
          <w:color w:val="FF0000"/>
          <w:sz w:val="24"/>
          <w:szCs w:val="23"/>
        </w:rPr>
      </w:pPr>
      <w:r>
        <w:rPr>
          <w:color w:val="FF0000"/>
          <w:sz w:val="24"/>
          <w:szCs w:val="23"/>
        </w:rPr>
        <w:tab/>
      </w:r>
      <w:r w:rsidRPr="00E42DA6">
        <w:rPr>
          <w:rFonts w:ascii="Calibri" w:hAnsi="Calibri"/>
          <w:color w:val="FF0000"/>
          <w:sz w:val="24"/>
          <w:szCs w:val="23"/>
        </w:rPr>
        <w:t xml:space="preserve">400 </w:t>
      </w:r>
      <w:r>
        <w:rPr>
          <w:rFonts w:ascii="Calibri" w:hAnsi="Calibri"/>
          <w:color w:val="FF0000"/>
          <w:sz w:val="24"/>
          <w:szCs w:val="23"/>
        </w:rPr>
        <w:t xml:space="preserve">Kč </w:t>
      </w:r>
      <w:r w:rsidRPr="00E42DA6">
        <w:rPr>
          <w:rFonts w:ascii="Calibri" w:hAnsi="Calibri"/>
          <w:color w:val="FF0000"/>
          <w:sz w:val="24"/>
          <w:szCs w:val="23"/>
        </w:rPr>
        <w:t>hradí rodiče v hotovosti při odevzdání přihlášky na OÚ Chvalovice</w:t>
      </w:r>
      <w:r>
        <w:rPr>
          <w:rFonts w:ascii="Calibri" w:hAnsi="Calibri"/>
          <w:color w:val="FF0000"/>
          <w:sz w:val="24"/>
          <w:szCs w:val="23"/>
        </w:rPr>
        <w:t>,</w:t>
      </w:r>
    </w:p>
    <w:p w:rsidR="00992852" w:rsidRPr="00E42DA6" w:rsidRDefault="00992852" w:rsidP="00330E2F">
      <w:pPr>
        <w:pStyle w:val="NoSpacing"/>
        <w:rPr>
          <w:b/>
          <w:color w:val="FF0000"/>
          <w:sz w:val="52"/>
        </w:rPr>
      </w:pPr>
      <w:r w:rsidRPr="00E42DA6">
        <w:rPr>
          <w:color w:val="FF0000"/>
          <w:sz w:val="24"/>
          <w:szCs w:val="23"/>
        </w:rPr>
        <w:t>zbývající částku 1 000 Kč hradí Obec Chvalovice.</w:t>
      </w:r>
    </w:p>
    <w:p w:rsidR="00992852" w:rsidRPr="00F703DB" w:rsidRDefault="00992852" w:rsidP="00830AC2">
      <w:pPr>
        <w:pStyle w:val="NoSpacing"/>
        <w:rPr>
          <w:b/>
          <w:sz w:val="28"/>
        </w:rPr>
      </w:pPr>
      <w:r w:rsidRPr="00F703DB">
        <w:rPr>
          <w:b/>
          <w:sz w:val="28"/>
        </w:rPr>
        <w:t>Hlavní vedoucí: Mgr. Bronislav Čermák, tel.: 736 177 378, e-mail: cermak.b@ddmznojmo.cz</w:t>
      </w:r>
    </w:p>
    <w:p w:rsidR="00992852" w:rsidRPr="00F703DB" w:rsidRDefault="00992852" w:rsidP="00867CB3">
      <w:pPr>
        <w:pStyle w:val="NoSpacing"/>
        <w:rPr>
          <w:b/>
          <w:sz w:val="28"/>
        </w:rPr>
      </w:pPr>
      <w:r>
        <w:rPr>
          <w:b/>
          <w:sz w:val="28"/>
        </w:rPr>
        <w:t>Přihlášky k vyzvednutí</w:t>
      </w:r>
      <w:r w:rsidRPr="00C31B5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v</w:t>
      </w:r>
      <w:r w:rsidRPr="00C31B5B">
        <w:rPr>
          <w:b/>
          <w:sz w:val="28"/>
          <w:szCs w:val="28"/>
        </w:rPr>
        <w:t xml:space="preserve"> OÚ Chvalovice.</w:t>
      </w:r>
    </w:p>
    <w:p w:rsidR="00992852" w:rsidRPr="00F703DB" w:rsidRDefault="00992852" w:rsidP="00830AC2">
      <w:pPr>
        <w:pStyle w:val="NoSpacing"/>
        <w:rPr>
          <w:b/>
          <w:sz w:val="28"/>
        </w:rPr>
      </w:pPr>
    </w:p>
    <w:p w:rsidR="00992852" w:rsidRDefault="00992852" w:rsidP="00830AC2">
      <w:pPr>
        <w:pStyle w:val="NoSpacing"/>
      </w:pPr>
    </w:p>
    <w:p w:rsidR="00992852" w:rsidRDefault="00992852" w:rsidP="00830AC2">
      <w:pPr>
        <w:pStyle w:val="NoSpacing"/>
      </w:pPr>
      <w:r>
        <w:rPr>
          <w:noProof/>
          <w:lang w:eastAsia="cs-CZ"/>
        </w:rPr>
        <w:pict>
          <v:shape id="obrázek 14" o:spid="_x0000_s1027" type="#_x0000_t75" alt="http://www.fcpk.cz/foto/original/info/spejblahurvinek_top.jpg" style="position:absolute;margin-left:12.35pt;margin-top:-26pt;width:249.6pt;height:153.6pt;z-index:-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Q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+gAAAABSZ2h0&#10;bG9uZwAAAm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NEQjExMjBCMkIyMDYxMTNEMjc3NDZGQ0U4OTYzMjQ2Ij4gPHhhcE1NOkRlcml2ZWRGcm9t&#10;IHN0UmVmOmluc3RhbmNlSUQ9InV1aWQ6RUIzNDE1QUIzNzNDRTExMTlFMTdFRTc0M0I2ODM1REMi&#10;IHN0UmVmOmRvY3VtZW50SUQ9InV1aWQ6RUIzNDE1QUIzNzNDRTExMTlFMTdFRTc0M0I2ODM1REMi&#10;L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">
            <v:imagedata r:id="rId6" o:title=""/>
            <o:lock v:ext="edit" aspectratio="f"/>
          </v:shape>
        </w:pict>
      </w:r>
    </w:p>
    <w:tbl>
      <w:tblPr>
        <w:tblW w:w="15545" w:type="dxa"/>
        <w:jc w:val="center"/>
        <w:tblInd w:w="-68" w:type="dxa"/>
        <w:tblLook w:val="00A0"/>
      </w:tblPr>
      <w:tblGrid>
        <w:gridCol w:w="4887"/>
        <w:gridCol w:w="5839"/>
        <w:gridCol w:w="4819"/>
      </w:tblGrid>
      <w:tr w:rsidR="00992852" w:rsidRPr="00DD5D9A" w:rsidTr="00DD5D9A">
        <w:trPr>
          <w:jc w:val="center"/>
        </w:trPr>
        <w:tc>
          <w:tcPr>
            <w:tcW w:w="4887" w:type="dxa"/>
          </w:tcPr>
          <w:p w:rsidR="00992852" w:rsidRPr="00DD5D9A" w:rsidRDefault="00992852" w:rsidP="00830AC2">
            <w:pPr>
              <w:pStyle w:val="NoSpacing"/>
            </w:pPr>
            <w:r>
              <w:rPr>
                <w:noProof/>
                <w:lang w:eastAsia="cs-CZ"/>
              </w:rPr>
              <w:pict>
                <v:shape id="Obrázek 23" o:spid="_x0000_s1028" type="#_x0000_t75" style="position:absolute;margin-left:-33.85pt;margin-top:28.4pt;width:201.1pt;height:166.1pt;z-index:2516551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">
                  <v:imagedata r:id="rId7" o:title=""/>
                  <o:lock v:ext="edit" aspectratio="f"/>
                </v:shape>
              </w:pict>
            </w:r>
            <w:r>
              <w:rPr>
                <w:noProof/>
                <w:lang w:eastAsia="cs-CZ"/>
              </w:rPr>
              <w:pict>
                <v:shape id="obrázek 19" o:spid="_x0000_s1029" type="#_x0000_t75" alt="http://www.adrop.cz/fotos/big/lukostrelba_006_951.jpg" style="position:absolute;margin-left:109.7pt;margin-top:61pt;width:135.35pt;height:146.9pt;z-index:-25165619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">
                  <v:imagedata r:id="rId8" o:title=""/>
                  <o:lock v:ext="edit" aspectratio="f"/>
                </v:shape>
              </w:pict>
            </w:r>
            <w:r w:rsidRPr="00DD5D9A">
              <w:t xml:space="preserve"> </w:t>
            </w:r>
          </w:p>
        </w:tc>
        <w:tc>
          <w:tcPr>
            <w:tcW w:w="5839" w:type="dxa"/>
          </w:tcPr>
          <w:p w:rsidR="00992852" w:rsidRPr="00DD5D9A" w:rsidRDefault="00992852" w:rsidP="00DD5D9A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 xml:space="preserve">projížďka na koních - jedna z největších koňských farem v ČR </w:t>
            </w:r>
          </w:p>
          <w:p w:rsidR="00992852" w:rsidRPr="00DD5D9A" w:rsidRDefault="00992852" w:rsidP="00DD5D9A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>plavba lodí</w:t>
            </w:r>
          </w:p>
          <w:p w:rsidR="00992852" w:rsidRPr="00DD5D9A" w:rsidRDefault="00992852" w:rsidP="00DD5D9A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 xml:space="preserve">exkurze – výroba loutek a jiné </w:t>
            </w:r>
          </w:p>
          <w:p w:rsidR="00992852" w:rsidRPr="00DD5D9A" w:rsidRDefault="00992852" w:rsidP="00DD5D9A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 xml:space="preserve">vodácký výcvik </w:t>
            </w:r>
          </w:p>
          <w:p w:rsidR="00992852" w:rsidRPr="00DD5D9A" w:rsidRDefault="00992852" w:rsidP="00DD5D9A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>sportovní a společenské hry + kvizové soutěže</w:t>
            </w:r>
          </w:p>
          <w:p w:rsidR="00992852" w:rsidRDefault="00992852" w:rsidP="00E42DA6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>lukostřelba</w:t>
            </w:r>
          </w:p>
          <w:p w:rsidR="00992852" w:rsidRPr="00E42DA6" w:rsidRDefault="00992852" w:rsidP="00E42DA6">
            <w:pPr>
              <w:pStyle w:val="NoSpacing"/>
              <w:numPr>
                <w:ilvl w:val="0"/>
                <w:numId w:val="1"/>
              </w:numPr>
              <w:rPr>
                <w:b/>
                <w:color w:val="002060"/>
                <w:sz w:val="28"/>
              </w:rPr>
            </w:pPr>
            <w:r w:rsidRPr="00DD5D9A">
              <w:rPr>
                <w:b/>
                <w:color w:val="002060"/>
                <w:sz w:val="28"/>
              </w:rPr>
              <w:t>kulturní programy, vyrábění a jiné</w:t>
            </w:r>
          </w:p>
        </w:tc>
        <w:tc>
          <w:tcPr>
            <w:tcW w:w="4819" w:type="dxa"/>
          </w:tcPr>
          <w:p w:rsidR="00992852" w:rsidRPr="00DD5D9A" w:rsidRDefault="00992852" w:rsidP="00830AC2">
            <w:pPr>
              <w:pStyle w:val="NoSpacing"/>
            </w:pPr>
            <w:r>
              <w:rPr>
                <w:noProof/>
                <w:lang w:eastAsia="cs-CZ"/>
              </w:rPr>
              <w:pict>
                <v:shape id="Obrázek 29" o:spid="_x0000_s1030" type="#_x0000_t75" alt="img" style="position:absolute;margin-left:-23.85pt;margin-top:-19.75pt;width:123.35pt;height:101.75pt;z-index:251654144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">
                  <v:imagedata r:id="rId9" o:title=""/>
                  <o:lock v:ext="edit" aspectratio="f"/>
                </v:shape>
              </w:pict>
            </w:r>
            <w:r>
              <w:rPr>
                <w:noProof/>
                <w:lang w:eastAsia="cs-CZ"/>
              </w:rPr>
              <w:pict>
                <v:shape id="Obrázek 27" o:spid="_x0000_s1031" type="#_x0000_t75" style="position:absolute;margin-left:66pt;margin-top:-25.25pt;width:183.35pt;height:133.9pt;z-index:251658240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">
                  <v:imagedata r:id="rId10" o:title=""/>
                  <o:lock v:ext="edit" aspectratio="f"/>
                </v:shape>
              </w:pict>
            </w:r>
            <w:r>
              <w:rPr>
                <w:noProof/>
                <w:lang w:eastAsia="cs-CZ"/>
              </w:rPr>
              <w:pict>
                <v:shape id="Obrázek 26" o:spid="_x0000_s1032" type="#_x0000_t75" style="position:absolute;margin-left:90.75pt;margin-top:49.1pt;width:177.6pt;height:138.7pt;z-index:251657216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">
                  <v:imagedata r:id="rId11" o:title=""/>
                  <o:lock v:ext="edit" aspectratio="f"/>
                </v:shape>
              </w:pict>
            </w:r>
            <w:r>
              <w:rPr>
                <w:noProof/>
                <w:lang w:eastAsia="cs-CZ"/>
              </w:rPr>
              <w:pict>
                <v:shape id="Obrázek 28" o:spid="_x0000_s1033" type="#_x0000_t75" style="position:absolute;margin-left:-14.45pt;margin-top:51pt;width:2in;height:134.9pt;z-index:251656192;visibility:visible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">
                  <v:imagedata r:id="rId12" o:title=""/>
                  <o:lock v:ext="edit" aspectratio="f"/>
                </v:shape>
              </w:pict>
            </w:r>
          </w:p>
        </w:tc>
      </w:tr>
    </w:tbl>
    <w:p w:rsidR="00992852" w:rsidRDefault="00992852" w:rsidP="00E44080">
      <w:pPr>
        <w:pStyle w:val="NoSpacing"/>
      </w:pPr>
    </w:p>
    <w:p w:rsidR="00992852" w:rsidRDefault="00992852" w:rsidP="00E44080">
      <w:pPr>
        <w:pStyle w:val="NoSpacing"/>
        <w:rPr>
          <w:b/>
          <w:color w:val="FF0000"/>
          <w:sz w:val="24"/>
        </w:rPr>
      </w:pPr>
      <w:r w:rsidRPr="004A1AFA">
        <w:rPr>
          <w:b/>
          <w:color w:val="FF0000"/>
          <w:sz w:val="24"/>
        </w:rPr>
        <w:tab/>
      </w:r>
      <w:r w:rsidRPr="004A1AFA">
        <w:rPr>
          <w:b/>
          <w:color w:val="FF0000"/>
          <w:sz w:val="24"/>
        </w:rPr>
        <w:tab/>
      </w:r>
      <w:r w:rsidRPr="004A1AFA">
        <w:rPr>
          <w:b/>
          <w:color w:val="FF0000"/>
          <w:sz w:val="24"/>
        </w:rPr>
        <w:tab/>
      </w:r>
      <w:r w:rsidRPr="004A1AFA">
        <w:rPr>
          <w:b/>
          <w:color w:val="FF0000"/>
          <w:sz w:val="24"/>
        </w:rPr>
        <w:tab/>
      </w:r>
      <w:r w:rsidRPr="004A1AFA">
        <w:rPr>
          <w:b/>
          <w:color w:val="FF0000"/>
          <w:sz w:val="24"/>
        </w:rPr>
        <w:tab/>
      </w:r>
      <w:r w:rsidRPr="004A1AFA">
        <w:rPr>
          <w:b/>
          <w:color w:val="FF0000"/>
          <w:sz w:val="24"/>
        </w:rPr>
        <w:tab/>
      </w:r>
      <w:r w:rsidRPr="004A1AFA"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 xml:space="preserve">        </w:t>
      </w:r>
      <w:r w:rsidRPr="004A1AFA">
        <w:rPr>
          <w:b/>
          <w:color w:val="FF0000"/>
          <w:sz w:val="24"/>
        </w:rPr>
        <w:tab/>
      </w:r>
    </w:p>
    <w:p w:rsidR="00992852" w:rsidRDefault="00992852" w:rsidP="00E44080">
      <w:pPr>
        <w:pStyle w:val="NoSpacing"/>
        <w:rPr>
          <w:b/>
          <w:color w:val="FF0000"/>
          <w:sz w:val="24"/>
        </w:rPr>
      </w:pPr>
    </w:p>
    <w:p w:rsidR="00992852" w:rsidRDefault="00992852" w:rsidP="00E44080">
      <w:pPr>
        <w:pStyle w:val="NoSpacing"/>
        <w:rPr>
          <w:b/>
          <w:color w:val="FF0000"/>
          <w:sz w:val="24"/>
        </w:rPr>
      </w:pPr>
    </w:p>
    <w:p w:rsidR="00992852" w:rsidRDefault="00992852" w:rsidP="00E42DA6">
      <w:pPr>
        <w:pStyle w:val="NoSpacing"/>
        <w:jc w:val="center"/>
        <w:rPr>
          <w:b/>
          <w:color w:val="FF0000"/>
          <w:sz w:val="24"/>
        </w:rPr>
      </w:pPr>
      <w:r>
        <w:rPr>
          <w:b/>
          <w:color w:val="FF0000"/>
          <w:sz w:val="24"/>
        </w:rPr>
        <w:t>Je zajištěna přeprava z Chvalovic a zpět.</w:t>
      </w:r>
    </w:p>
    <w:p w:rsidR="00992852" w:rsidRDefault="00992852" w:rsidP="00031FB9">
      <w:pPr>
        <w:pStyle w:val="NoSpacing"/>
        <w:jc w:val="center"/>
        <w:rPr>
          <w:b/>
          <w:color w:val="FF0000"/>
        </w:rPr>
      </w:pPr>
      <w:r w:rsidRPr="00031FB9">
        <w:rPr>
          <w:b/>
          <w:color w:val="FF0000"/>
        </w:rPr>
        <w:t xml:space="preserve">Změna programu je vyhrazena dle aktuálního počasí, počtu a zájmu dětí. Termín odevzdání a zaplacení </w:t>
      </w:r>
      <w:r>
        <w:rPr>
          <w:b/>
          <w:color w:val="FF0000"/>
        </w:rPr>
        <w:t>přihlášek je do 30</w:t>
      </w:r>
      <w:r w:rsidRPr="00031FB9">
        <w:rPr>
          <w:b/>
          <w:color w:val="FF0000"/>
        </w:rPr>
        <w:t xml:space="preserve">. </w:t>
      </w:r>
      <w:r>
        <w:rPr>
          <w:b/>
          <w:color w:val="FF0000"/>
        </w:rPr>
        <w:t>4</w:t>
      </w:r>
      <w:r w:rsidRPr="00031FB9">
        <w:rPr>
          <w:b/>
          <w:color w:val="FF0000"/>
        </w:rPr>
        <w:t>. 2016 n</w:t>
      </w:r>
      <w:r>
        <w:rPr>
          <w:b/>
          <w:color w:val="FF0000"/>
        </w:rPr>
        <w:t>ebo do naplnění kapacity tábora.</w:t>
      </w:r>
    </w:p>
    <w:p w:rsidR="00992852" w:rsidRPr="00031FB9" w:rsidRDefault="00992852" w:rsidP="00031FB9">
      <w:pPr>
        <w:pStyle w:val="NoSpacing"/>
        <w:jc w:val="center"/>
        <w:rPr>
          <w:b/>
          <w:color w:val="FF0000"/>
        </w:rPr>
      </w:pPr>
      <w:r>
        <w:rPr>
          <w:b/>
          <w:color w:val="FF0000"/>
        </w:rPr>
        <w:t>Program není vhodný pro předškoláky.</w:t>
      </w:r>
    </w:p>
    <w:sectPr w:rsidR="00992852" w:rsidRPr="00031FB9" w:rsidSect="004E2F1F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ctin Spraypaint Free">
    <w:altName w:val="Arial Narro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1355C"/>
    <w:multiLevelType w:val="hybridMultilevel"/>
    <w:tmpl w:val="8C924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0AC2"/>
    <w:rsid w:val="00031FB9"/>
    <w:rsid w:val="000A6B82"/>
    <w:rsid w:val="000D1561"/>
    <w:rsid w:val="00163269"/>
    <w:rsid w:val="001A7707"/>
    <w:rsid w:val="001F0FDF"/>
    <w:rsid w:val="00201419"/>
    <w:rsid w:val="00237062"/>
    <w:rsid w:val="002E07AC"/>
    <w:rsid w:val="002E74AC"/>
    <w:rsid w:val="00315733"/>
    <w:rsid w:val="00330E2F"/>
    <w:rsid w:val="00396700"/>
    <w:rsid w:val="0040480A"/>
    <w:rsid w:val="00413AB0"/>
    <w:rsid w:val="0045096F"/>
    <w:rsid w:val="00473782"/>
    <w:rsid w:val="004A1AFA"/>
    <w:rsid w:val="004E2F1F"/>
    <w:rsid w:val="0054524D"/>
    <w:rsid w:val="00591718"/>
    <w:rsid w:val="00592BED"/>
    <w:rsid w:val="005C48F4"/>
    <w:rsid w:val="00623B9F"/>
    <w:rsid w:val="006B415D"/>
    <w:rsid w:val="007267F4"/>
    <w:rsid w:val="007514C6"/>
    <w:rsid w:val="00830AC2"/>
    <w:rsid w:val="00867CB3"/>
    <w:rsid w:val="008E4AFC"/>
    <w:rsid w:val="008E72A5"/>
    <w:rsid w:val="009200CA"/>
    <w:rsid w:val="0095575B"/>
    <w:rsid w:val="0097276F"/>
    <w:rsid w:val="00992852"/>
    <w:rsid w:val="009A5B56"/>
    <w:rsid w:val="00A530D5"/>
    <w:rsid w:val="00A81CDF"/>
    <w:rsid w:val="00B2435C"/>
    <w:rsid w:val="00B9020C"/>
    <w:rsid w:val="00BF0F08"/>
    <w:rsid w:val="00C31B5B"/>
    <w:rsid w:val="00CA28CE"/>
    <w:rsid w:val="00CC1460"/>
    <w:rsid w:val="00D047C6"/>
    <w:rsid w:val="00D41786"/>
    <w:rsid w:val="00DD5D9A"/>
    <w:rsid w:val="00E206DE"/>
    <w:rsid w:val="00E42DA6"/>
    <w:rsid w:val="00E44080"/>
    <w:rsid w:val="00E50B99"/>
    <w:rsid w:val="00F2158E"/>
    <w:rsid w:val="00F3391A"/>
    <w:rsid w:val="00F703DB"/>
    <w:rsid w:val="00F72F07"/>
    <w:rsid w:val="00FC4065"/>
    <w:rsid w:val="00FE215C"/>
    <w:rsid w:val="00FF1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D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30AC2"/>
    <w:rPr>
      <w:lang w:eastAsia="en-US"/>
    </w:rPr>
  </w:style>
  <w:style w:type="character" w:styleId="Hyperlink">
    <w:name w:val="Hyperlink"/>
    <w:basedOn w:val="DefaultParagraphFont"/>
    <w:uiPriority w:val="99"/>
    <w:rsid w:val="00830AC2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830A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3269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locked/>
    <w:rsid w:val="00330E2F"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cs-CZ"/>
    </w:rPr>
  </w:style>
  <w:style w:type="character" w:customStyle="1" w:styleId="TitleChar">
    <w:name w:val="Title Char"/>
    <w:basedOn w:val="DefaultParagraphFont"/>
    <w:link w:val="Title"/>
    <w:uiPriority w:val="10"/>
    <w:rsid w:val="00D6262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1"/>
    <w:uiPriority w:val="99"/>
    <w:rsid w:val="00330E2F"/>
    <w:pPr>
      <w:spacing w:after="0" w:line="240" w:lineRule="auto"/>
    </w:pPr>
    <w:rPr>
      <w:rFonts w:ascii="Times New Roman" w:hAnsi="Times New Roman"/>
      <w:b/>
      <w:bCs/>
      <w:sz w:val="28"/>
      <w:szCs w:val="24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62623"/>
    <w:rPr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330E2F"/>
    <w:rPr>
      <w:rFonts w:cs="Times New Roman"/>
      <w:b/>
      <w:bCs/>
      <w:sz w:val="24"/>
      <w:szCs w:val="24"/>
      <w:lang w:val="cs-CZ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119</Words>
  <Characters>705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Všeobecný příměstský tábor </dc:title>
  <dc:subject/>
  <dc:creator>pixel</dc:creator>
  <cp:keywords/>
  <dc:description/>
  <cp:lastModifiedBy>Pekarkova</cp:lastModifiedBy>
  <cp:revision>2</cp:revision>
  <cp:lastPrinted>2015-02-02T14:29:00Z</cp:lastPrinted>
  <dcterms:created xsi:type="dcterms:W3CDTF">2016-02-03T07:23:00Z</dcterms:created>
  <dcterms:modified xsi:type="dcterms:W3CDTF">2016-02-03T07:23:00Z</dcterms:modified>
</cp:coreProperties>
</file>